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FF17" w14:textId="77777777" w:rsidR="00D054E3" w:rsidRDefault="00D054E3">
      <w:pPr>
        <w:ind w:right="-2"/>
        <w:rPr>
          <w:lang w:val="en-US"/>
        </w:rPr>
      </w:pPr>
    </w:p>
    <w:p w14:paraId="7213E514" w14:textId="77777777" w:rsidR="00D054E3" w:rsidRDefault="00D054E3">
      <w:pPr>
        <w:ind w:right="-2"/>
        <w:rPr>
          <w:sz w:val="22"/>
        </w:rPr>
      </w:pPr>
    </w:p>
    <w:p w14:paraId="0048144D" w14:textId="77777777" w:rsidR="00D054E3" w:rsidRDefault="00D054E3"/>
    <w:p w14:paraId="683F6DF7" w14:textId="77777777" w:rsidR="00D054E3" w:rsidRDefault="00000000">
      <w:pPr>
        <w:jc w:val="both"/>
      </w:pPr>
      <w:r>
        <w:rPr>
          <w:rStyle w:val="pismonormal2"/>
          <w:b/>
          <w:bCs/>
        </w:rPr>
        <w:t xml:space="preserve">                                                             </w:t>
      </w:r>
      <w:bookmarkStart w:id="0" w:name="_Hlk160708597"/>
      <w:r>
        <w:rPr>
          <w:rStyle w:val="pismonormal2"/>
          <w:rFonts w:ascii="Times New Roman" w:hAnsi="Times New Roman" w:cs="Times New Roman"/>
          <w:b/>
          <w:bCs/>
          <w:sz w:val="28"/>
          <w:szCs w:val="28"/>
        </w:rPr>
        <w:t xml:space="preserve">Obec  Oravské Veselé  </w:t>
      </w:r>
    </w:p>
    <w:p w14:paraId="646A8C13" w14:textId="77777777" w:rsidR="00D054E3" w:rsidRDefault="00D054E3">
      <w:pPr>
        <w:jc w:val="both"/>
      </w:pPr>
    </w:p>
    <w:p w14:paraId="668C99FB" w14:textId="77777777" w:rsidR="00D054E3" w:rsidRDefault="00000000">
      <w:pPr>
        <w:jc w:val="both"/>
      </w:pPr>
      <w:r>
        <w:rPr>
          <w:b/>
          <w:bCs/>
          <w:sz w:val="28"/>
          <w:szCs w:val="28"/>
        </w:rPr>
        <w:t xml:space="preserve">                                     Registračný  list  k dani  za ubytovanie</w:t>
      </w:r>
    </w:p>
    <w:bookmarkEnd w:id="0"/>
    <w:p w14:paraId="7296F1A6" w14:textId="77777777" w:rsidR="00D054E3" w:rsidRDefault="00D054E3"/>
    <w:tbl>
      <w:tblPr>
        <w:tblW w:w="9720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3526"/>
        <w:gridCol w:w="3136"/>
      </w:tblGrid>
      <w:tr w:rsidR="00D054E3" w14:paraId="58DAB7F1" w14:textId="77777777">
        <w:tblPrEx>
          <w:tblCellMar>
            <w:top w:w="0" w:type="dxa"/>
            <w:bottom w:w="0" w:type="dxa"/>
          </w:tblCellMar>
        </w:tblPrEx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73BA" w14:textId="77777777" w:rsidR="00D054E3" w:rsidRDefault="00000000">
            <w:r>
              <w:t xml:space="preserve">                </w:t>
            </w:r>
          </w:p>
          <w:p w14:paraId="4F817B50" w14:textId="77777777" w:rsidR="00D054E3" w:rsidRDefault="00000000">
            <w:r>
              <w:t xml:space="preserve">                 vznik </w:t>
            </w:r>
          </w:p>
          <w:p w14:paraId="3564969D" w14:textId="77777777" w:rsidR="00D054E3" w:rsidRDefault="00D054E3"/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C3BF" w14:textId="77777777" w:rsidR="00D054E3" w:rsidRDefault="00000000">
            <w:r>
              <w:t xml:space="preserve">                   </w:t>
            </w:r>
          </w:p>
          <w:p w14:paraId="724C77DC" w14:textId="77777777" w:rsidR="00D054E3" w:rsidRDefault="00000000">
            <w:r>
              <w:t xml:space="preserve">                         zmena 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2E53" w14:textId="77777777" w:rsidR="00D054E3" w:rsidRDefault="00000000">
            <w:r>
              <w:t xml:space="preserve">                 </w:t>
            </w:r>
          </w:p>
          <w:p w14:paraId="47C12CA6" w14:textId="77777777" w:rsidR="00D054E3" w:rsidRDefault="00000000">
            <w:r>
              <w:t xml:space="preserve">                      zánik</w:t>
            </w:r>
          </w:p>
        </w:tc>
      </w:tr>
    </w:tbl>
    <w:p w14:paraId="59CF7802" w14:textId="77777777" w:rsidR="00D054E3" w:rsidRDefault="00000000">
      <w:r>
        <w:t xml:space="preserve">      </w:t>
      </w:r>
      <w:r>
        <w:rPr>
          <w:sz w:val="18"/>
          <w:szCs w:val="18"/>
        </w:rPr>
        <w:t xml:space="preserve">* </w:t>
      </w: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 sa  preškrtnite</w:t>
      </w:r>
    </w:p>
    <w:p w14:paraId="073BCE4E" w14:textId="77777777" w:rsidR="00D054E3" w:rsidRDefault="00D054E3">
      <w:pPr>
        <w:rPr>
          <w:sz w:val="18"/>
          <w:szCs w:val="18"/>
        </w:rPr>
      </w:pPr>
    </w:p>
    <w:p w14:paraId="1C663731" w14:textId="77777777" w:rsidR="00D054E3" w:rsidRDefault="00D054E3">
      <w:pPr>
        <w:rPr>
          <w:sz w:val="18"/>
          <w:szCs w:val="18"/>
        </w:rPr>
      </w:pPr>
    </w:p>
    <w:p w14:paraId="186016C3" w14:textId="721E4ACB" w:rsidR="00D054E3" w:rsidRDefault="00000000">
      <w:pPr>
        <w:spacing w:line="360" w:lineRule="auto"/>
      </w:pPr>
      <w:r>
        <w:t xml:space="preserve">      </w:t>
      </w:r>
      <w:r>
        <w:rPr>
          <w:b/>
        </w:rPr>
        <w:t>Názov ubytovacieho zariadenia:  ..............................</w:t>
      </w:r>
      <w:r w:rsidR="008B039B">
        <w:rPr>
          <w:b/>
        </w:rPr>
        <w:t>....................</w:t>
      </w:r>
      <w:r>
        <w:rPr>
          <w:b/>
        </w:rPr>
        <w:t>....................................................</w:t>
      </w:r>
    </w:p>
    <w:p w14:paraId="39560704" w14:textId="1CE3427D" w:rsidR="00D054E3" w:rsidRDefault="00000000">
      <w:pPr>
        <w:spacing w:line="360" w:lineRule="auto"/>
        <w:rPr>
          <w:b/>
        </w:rPr>
      </w:pPr>
      <w:r>
        <w:rPr>
          <w:b/>
        </w:rPr>
        <w:t xml:space="preserve">      Adresa: ....................................................................................................................</w:t>
      </w:r>
      <w:r w:rsidR="008B039B">
        <w:rPr>
          <w:b/>
        </w:rPr>
        <w:t>...................</w:t>
      </w:r>
      <w:r>
        <w:rPr>
          <w:b/>
        </w:rPr>
        <w:t>.........</w:t>
      </w:r>
    </w:p>
    <w:p w14:paraId="3457E591" w14:textId="6449CDE1" w:rsidR="00D054E3" w:rsidRDefault="00000000">
      <w:pPr>
        <w:rPr>
          <w:b/>
        </w:rPr>
      </w:pPr>
      <w:r>
        <w:rPr>
          <w:b/>
        </w:rPr>
        <w:t xml:space="preserve">      IČO/ dátum narodenia:  ..........................</w:t>
      </w:r>
      <w:r w:rsidR="008B039B">
        <w:rPr>
          <w:b/>
        </w:rPr>
        <w:t>.........</w:t>
      </w:r>
      <w:r>
        <w:rPr>
          <w:b/>
        </w:rPr>
        <w:t>.............</w:t>
      </w:r>
      <w:r>
        <w:rPr>
          <w:b/>
        </w:rPr>
        <w:tab/>
        <w:t>DIČ: ............................</w:t>
      </w:r>
      <w:r w:rsidR="008B039B">
        <w:rPr>
          <w:b/>
        </w:rPr>
        <w:t>.................</w:t>
      </w:r>
      <w:r>
        <w:rPr>
          <w:b/>
        </w:rPr>
        <w:t>....</w:t>
      </w:r>
    </w:p>
    <w:p w14:paraId="2B0EBF99" w14:textId="77777777" w:rsidR="00D054E3" w:rsidRDefault="00000000">
      <w:pPr>
        <w:rPr>
          <w:b/>
        </w:rPr>
      </w:pPr>
      <w:r>
        <w:rPr>
          <w:b/>
        </w:rPr>
        <w:t xml:space="preserve">      </w:t>
      </w:r>
    </w:p>
    <w:p w14:paraId="76016826" w14:textId="77777777" w:rsidR="00D054E3" w:rsidRDefault="00D054E3">
      <w:pPr>
        <w:rPr>
          <w:b/>
        </w:rPr>
      </w:pPr>
    </w:p>
    <w:tbl>
      <w:tblPr>
        <w:tblW w:w="9540" w:type="dxa"/>
        <w:tblInd w:w="4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8"/>
        <w:gridCol w:w="2252"/>
        <w:gridCol w:w="2160"/>
        <w:gridCol w:w="2340"/>
      </w:tblGrid>
      <w:tr w:rsidR="00D054E3" w14:paraId="45DC30D2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EF520" w14:textId="77777777" w:rsidR="00D054E3" w:rsidRDefault="00D054E3">
            <w:pPr>
              <w:pStyle w:val="Nadpis1"/>
              <w:ind w:left="0" w:firstLine="0"/>
              <w:jc w:val="center"/>
              <w:rPr>
                <w:sz w:val="28"/>
                <w:szCs w:val="28"/>
              </w:rPr>
            </w:pPr>
          </w:p>
          <w:p w14:paraId="5BCECE40" w14:textId="77777777" w:rsidR="00D054E3" w:rsidRDefault="00000000">
            <w:pPr>
              <w:pStyle w:val="Nadpis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</w:t>
            </w:r>
          </w:p>
          <w:p w14:paraId="27CB5062" w14:textId="77777777" w:rsidR="00D054E3" w:rsidRDefault="00000000">
            <w:pPr>
              <w:pStyle w:val="Nadpis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ubytovacieho  zariadenia</w:t>
            </w:r>
          </w:p>
          <w:p w14:paraId="3DD77EFE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A361" w14:textId="77777777" w:rsidR="00D054E3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  <w:p w14:paraId="319B7032" w14:textId="77777777" w:rsidR="00D054E3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zariadenie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EB3B" w14:textId="77777777" w:rsidR="00D054E3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  <w:p w14:paraId="36EC11B2" w14:textId="77777777" w:rsidR="00D054E3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zariadenie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FBCA6" w14:textId="77777777" w:rsidR="00D054E3" w:rsidRDefault="00000000">
            <w:pPr>
              <w:pStyle w:val="Nadpis1"/>
              <w:ind w:left="0" w:firstLine="0"/>
              <w:jc w:val="center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3.</w:t>
            </w:r>
          </w:p>
          <w:p w14:paraId="6EA4DDC1" w14:textId="77777777" w:rsidR="00D054E3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zariadenie</w:t>
            </w:r>
          </w:p>
        </w:tc>
      </w:tr>
      <w:tr w:rsidR="00D054E3" w14:paraId="184446CC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BDEF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Kategória zariadenia  </w:t>
            </w:r>
          </w:p>
          <w:p w14:paraId="470844E7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2BE9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942E4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F5FA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6EE47B5A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C4D2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Ubytovacia  kapacita</w:t>
            </w:r>
          </w:p>
          <w:p w14:paraId="17F7756C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06E81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FC2B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5C507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40F8F05F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156B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– ulica, číslo, PSČ</w:t>
            </w:r>
          </w:p>
          <w:p w14:paraId="640B8F19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9B22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53428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9CF9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67EEEB6B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4647" w14:textId="77777777" w:rsidR="00D054E3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Dátum  začatia     poskytovania </w:t>
            </w:r>
          </w:p>
          <w:p w14:paraId="55D6DC7F" w14:textId="77777777" w:rsidR="00D054E3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odplatného prechodného ubytovania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D1A6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9B27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1CCF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081D1DAE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A46E1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Dátum ukončenia poskytovania </w:t>
            </w:r>
          </w:p>
          <w:p w14:paraId="120E0BDE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odplatného prechodného ubytovania</w:t>
            </w:r>
          </w:p>
          <w:p w14:paraId="3FEA0D3A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A5226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3ABE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7B0A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36BF9FB3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5707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Zodpovedná  osoba /meno, priezvisko, funkcia /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F97F0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9758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FDE8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  <w:tr w:rsidR="00D054E3" w14:paraId="2D945708" w14:textId="77777777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5783" w14:textId="77777777" w:rsidR="00D054E3" w:rsidRDefault="00000000">
            <w:pPr>
              <w:pStyle w:val="Nadpis1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Čislo</w:t>
            </w:r>
            <w:proofErr w:type="spellEnd"/>
            <w:r>
              <w:rPr>
                <w:sz w:val="22"/>
                <w:szCs w:val="22"/>
              </w:rPr>
              <w:t xml:space="preserve">  telefónu</w:t>
            </w:r>
          </w:p>
          <w:p w14:paraId="6E503359" w14:textId="77777777" w:rsidR="00D054E3" w:rsidRDefault="00D054E3"/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D9CA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E8FC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D3C8" w14:textId="77777777" w:rsidR="00D054E3" w:rsidRDefault="00D054E3">
            <w:pPr>
              <w:pStyle w:val="Nadpis1"/>
              <w:ind w:left="0" w:firstLine="0"/>
              <w:rPr>
                <w:sz w:val="22"/>
                <w:szCs w:val="22"/>
              </w:rPr>
            </w:pPr>
          </w:p>
        </w:tc>
      </w:tr>
    </w:tbl>
    <w:p w14:paraId="2EDB8A4D" w14:textId="77777777" w:rsidR="00D054E3" w:rsidRDefault="00D054E3"/>
    <w:p w14:paraId="638BB5CE" w14:textId="009B64E2" w:rsidR="00D054E3" w:rsidRDefault="00000000">
      <w:r>
        <w:t xml:space="preserve">   </w:t>
      </w:r>
    </w:p>
    <w:p w14:paraId="01CA9AA6" w14:textId="77777777" w:rsidR="00D054E3" w:rsidRDefault="00000000">
      <w:pPr>
        <w:pStyle w:val="Nadpis1"/>
        <w:ind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V Oravskom Veselom  dňa ............................                                                               </w:t>
      </w:r>
    </w:p>
    <w:p w14:paraId="549B7A9D" w14:textId="77777777" w:rsidR="00D054E3" w:rsidRDefault="00000000">
      <w:r>
        <w:t xml:space="preserve">                                                                                                          </w:t>
      </w:r>
    </w:p>
    <w:p w14:paraId="1F3C9091" w14:textId="77777777" w:rsidR="008B039B" w:rsidRDefault="008B039B">
      <w:pPr>
        <w:ind w:left="4248" w:firstLine="708"/>
      </w:pPr>
    </w:p>
    <w:p w14:paraId="6BBBCE99" w14:textId="2DBEA81E" w:rsidR="00D054E3" w:rsidRDefault="00000000" w:rsidP="008B039B">
      <w:pPr>
        <w:ind w:left="4956" w:firstLine="708"/>
      </w:pPr>
      <w:r>
        <w:t>.................................................................</w:t>
      </w:r>
    </w:p>
    <w:p w14:paraId="1EF1B434" w14:textId="7FD61CF1" w:rsidR="00D054E3" w:rsidRDefault="00000000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039B">
        <w:tab/>
        <w:t xml:space="preserve">  </w:t>
      </w:r>
      <w:r>
        <w:t>podpis  a pečiatka zodpovednej osoby</w:t>
      </w:r>
    </w:p>
    <w:p w14:paraId="33C52C4D" w14:textId="77777777" w:rsidR="008B039B" w:rsidRDefault="008B039B"/>
    <w:p w14:paraId="4BE77D9B" w14:textId="77777777" w:rsidR="008B039B" w:rsidRPr="00776602" w:rsidRDefault="008B039B" w:rsidP="008B039B">
      <w:pPr>
        <w:ind w:left="426"/>
        <w:rPr>
          <w:b/>
          <w:bCs/>
          <w:sz w:val="16"/>
          <w:szCs w:val="16"/>
        </w:rPr>
      </w:pPr>
      <w:r w:rsidRPr="00776602">
        <w:rPr>
          <w:b/>
          <w:bCs/>
          <w:sz w:val="16"/>
          <w:szCs w:val="16"/>
        </w:rPr>
        <w:t>Spracovanie osobných údajov fyzickej osoby</w:t>
      </w:r>
    </w:p>
    <w:p w14:paraId="0ACA7B0E" w14:textId="77777777" w:rsidR="008B039B" w:rsidRPr="00776602" w:rsidRDefault="008B039B" w:rsidP="008B039B">
      <w:pPr>
        <w:ind w:left="426"/>
        <w:rPr>
          <w:b/>
          <w:bCs/>
          <w:sz w:val="16"/>
          <w:szCs w:val="16"/>
        </w:rPr>
      </w:pPr>
    </w:p>
    <w:p w14:paraId="1C282A32" w14:textId="542155D1" w:rsidR="008B039B" w:rsidRDefault="008B039B" w:rsidP="008B039B">
      <w:pPr>
        <w:ind w:left="426"/>
        <w:jc w:val="both"/>
      </w:pPr>
      <w:r w:rsidRPr="00776602">
        <w:rPr>
          <w:sz w:val="16"/>
          <w:szCs w:val="16"/>
        </w:rPr>
        <w:t>Obec Oravské Veselé  spracováva vyššie uvedené  osobné údaje v súlade  so zákonom č.18/2018 Z. z. o ochrane osobných údajov,  na základe zákonného právneho základu, ktorým je zákon č. 582/2004 Z. z. o miestnych daniach a miestnom poplatku za komunálne odpady,  za účelom spracovania a vybavenia náležitostí súvisiacich s daňou za ubytovanie.</w:t>
      </w:r>
      <w:r w:rsidRPr="00776602">
        <w:rPr>
          <w:i/>
          <w:iCs/>
          <w:sz w:val="16"/>
          <w:szCs w:val="16"/>
        </w:rPr>
        <w:t xml:space="preserve"> </w:t>
      </w:r>
      <w:r w:rsidRPr="00776602">
        <w:rPr>
          <w:sz w:val="16"/>
          <w:szCs w:val="16"/>
        </w:rPr>
        <w:t>Doba platnosti spracovávania sa viaže na dobu trvania preukázateľného účelu spracúvania osobných údajov dotknutej osoby.  Údaje budú uchovávané po dobu  stanovenú registratúrnym poriadkom a po uplynutí príslušných lehôt budú zlikvidované. Prevádzkovateľ údaje ďalej nepostupuje</w:t>
      </w:r>
      <w:r>
        <w:rPr>
          <w:sz w:val="16"/>
          <w:szCs w:val="16"/>
        </w:rPr>
        <w:t>.</w:t>
      </w:r>
    </w:p>
    <w:sectPr w:rsidR="008B039B" w:rsidSect="008B039B">
      <w:pgSz w:w="11906" w:h="16838"/>
      <w:pgMar w:top="357" w:right="991" w:bottom="35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54517" w14:textId="77777777" w:rsidR="008C3ECD" w:rsidRDefault="008C3ECD">
      <w:r>
        <w:separator/>
      </w:r>
    </w:p>
  </w:endnote>
  <w:endnote w:type="continuationSeparator" w:id="0">
    <w:p w14:paraId="77AE7640" w14:textId="77777777" w:rsidR="008C3ECD" w:rsidRDefault="008C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C9E1" w14:textId="77777777" w:rsidR="008C3ECD" w:rsidRDefault="008C3ECD">
      <w:r>
        <w:rPr>
          <w:color w:val="000000"/>
        </w:rPr>
        <w:separator/>
      </w:r>
    </w:p>
  </w:footnote>
  <w:footnote w:type="continuationSeparator" w:id="0">
    <w:p w14:paraId="3ADAF6E7" w14:textId="77777777" w:rsidR="008C3ECD" w:rsidRDefault="008C3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54E3"/>
    <w:rsid w:val="008B039B"/>
    <w:rsid w:val="008C3ECD"/>
    <w:rsid w:val="00A64188"/>
    <w:rsid w:val="00D0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AA5C"/>
  <w15:docId w15:val="{57858AF4-E90D-4ACD-BC22-6959EF0C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y"/>
    <w:next w:val="Normlny"/>
    <w:uiPriority w:val="9"/>
    <w:qFormat/>
    <w:pPr>
      <w:keepNext/>
      <w:ind w:left="708" w:firstLine="708"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ind w:left="708" w:firstLine="708"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outlineLvl w:val="2"/>
    </w:pPr>
    <w:rPr>
      <w:b/>
      <w:bCs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outlineLvl w:val="3"/>
    </w:pPr>
    <w:rPr>
      <w:b/>
      <w:bCs/>
      <w:u w:val="single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outlineLvl w:val="4"/>
    </w:pPr>
    <w:rPr>
      <w:b/>
      <w:bCs/>
      <w:sz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outlineLvl w:val="5"/>
    </w:pPr>
    <w:rPr>
      <w:b/>
      <w:bCs/>
      <w:sz w:val="20"/>
    </w:rPr>
  </w:style>
  <w:style w:type="paragraph" w:styleId="Nadpis7">
    <w:name w:val="heading 7"/>
    <w:basedOn w:val="Normlny"/>
    <w:next w:val="Normlny"/>
    <w:pPr>
      <w:keepNext/>
      <w:outlineLvl w:val="6"/>
    </w:pPr>
    <w:rPr>
      <w:b/>
      <w:bCs/>
      <w:sz w:val="20"/>
      <w:u w:val="single"/>
    </w:rPr>
  </w:style>
  <w:style w:type="paragraph" w:styleId="Nadpis8">
    <w:name w:val="heading 8"/>
    <w:basedOn w:val="Normlny"/>
    <w:next w:val="Normlny"/>
    <w:pPr>
      <w:keepNext/>
      <w:ind w:left="360" w:hanging="360"/>
      <w:jc w:val="both"/>
      <w:outlineLvl w:val="7"/>
    </w:pPr>
    <w:rPr>
      <w:b/>
      <w:bCs/>
      <w:sz w:val="22"/>
      <w:u w:val="single"/>
    </w:rPr>
  </w:style>
  <w:style w:type="paragraph" w:styleId="Nadpis9">
    <w:name w:val="heading 9"/>
    <w:basedOn w:val="Normlny"/>
    <w:next w:val="Normlny"/>
    <w:pPr>
      <w:keepNext/>
      <w:ind w:left="169" w:hanging="169"/>
      <w:jc w:val="center"/>
      <w:outlineLvl w:val="8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ascii="Calibri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hAnsi="Cambria" w:cs="Times New Roman"/>
      <w:sz w:val="22"/>
      <w:szCs w:val="22"/>
    </w:rPr>
  </w:style>
  <w:style w:type="paragraph" w:styleId="Zkladntext">
    <w:name w:val="Body Text"/>
    <w:basedOn w:val="Normlny"/>
    <w:pPr>
      <w:jc w:val="both"/>
    </w:pPr>
  </w:style>
  <w:style w:type="paragraph" w:styleId="Zkladntext2">
    <w:name w:val="Body Text 2"/>
    <w:basedOn w:val="Normlny"/>
    <w:pPr>
      <w:jc w:val="both"/>
    </w:pPr>
    <w:rPr>
      <w:sz w:val="20"/>
    </w:rPr>
  </w:style>
  <w:style w:type="character" w:customStyle="1" w:styleId="ZkladntextChar">
    <w:name w:val="Základný text Char"/>
    <w:basedOn w:val="Predvolenpsmoodseku"/>
    <w:rPr>
      <w:rFonts w:cs="Times New Roman"/>
      <w:sz w:val="24"/>
      <w:szCs w:val="24"/>
    </w:rPr>
  </w:style>
  <w:style w:type="paragraph" w:styleId="Zkladntext3">
    <w:name w:val="Body Text 3"/>
    <w:basedOn w:val="Normlny"/>
    <w:rPr>
      <w:b/>
      <w:bCs/>
    </w:rPr>
  </w:style>
  <w:style w:type="character" w:customStyle="1" w:styleId="Zkladntext2Char">
    <w:name w:val="Základný text 2 Char"/>
    <w:basedOn w:val="Predvolenpsmoodseku"/>
    <w:rPr>
      <w:rFonts w:cs="Times New Roman"/>
      <w:sz w:val="24"/>
      <w:szCs w:val="24"/>
    </w:rPr>
  </w:style>
  <w:style w:type="paragraph" w:styleId="Zarkazkladnhotextu">
    <w:name w:val="Body Text Indent"/>
    <w:basedOn w:val="Normlny"/>
    <w:pPr>
      <w:ind w:left="360" w:hanging="360"/>
      <w:jc w:val="both"/>
    </w:pPr>
    <w:rPr>
      <w:b/>
      <w:bCs/>
    </w:rPr>
  </w:style>
  <w:style w:type="character" w:customStyle="1" w:styleId="Zkladntext3Char">
    <w:name w:val="Základný text 3 Char"/>
    <w:basedOn w:val="Predvolenpsmoodseku"/>
    <w:rPr>
      <w:rFonts w:cs="Times New Roman"/>
      <w:sz w:val="16"/>
      <w:szCs w:val="16"/>
    </w:rPr>
  </w:style>
  <w:style w:type="paragraph" w:customStyle="1" w:styleId="Zkladntext1">
    <w:name w:val="Základný text1"/>
    <w:basedOn w:val="Normlny"/>
    <w:rPr>
      <w:b/>
      <w:sz w:val="20"/>
      <w:lang w:val="cs-CZ" w:eastAsia="cs-CZ"/>
    </w:rPr>
  </w:style>
  <w:style w:type="character" w:customStyle="1" w:styleId="ZarkazkladnhotextuChar">
    <w:name w:val="Zarážka základného textu Char"/>
    <w:basedOn w:val="Predvolenpsmoodseku"/>
    <w:rPr>
      <w:rFonts w:cs="Times New Roman"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PtaChar">
    <w:name w:val="Päta Char"/>
    <w:basedOn w:val="Predvolenpsmoodseku"/>
    <w:rPr>
      <w:rFonts w:cs="Times New Roman"/>
      <w:sz w:val="24"/>
      <w:szCs w:val="24"/>
    </w:rPr>
  </w:style>
  <w:style w:type="paragraph" w:customStyle="1" w:styleId="Zkladntext20">
    <w:name w:val="Základný text2"/>
    <w:basedOn w:val="Normlny"/>
    <w:pPr>
      <w:jc w:val="center"/>
    </w:pPr>
    <w:rPr>
      <w:b/>
      <w:sz w:val="20"/>
      <w:lang w:val="cs-CZ" w:eastAsia="cs-CZ"/>
    </w:rPr>
  </w:style>
  <w:style w:type="paragraph" w:customStyle="1" w:styleId="Zkladntext30">
    <w:name w:val="Základný text3"/>
    <w:basedOn w:val="Normlny"/>
    <w:pPr>
      <w:jc w:val="center"/>
    </w:pPr>
    <w:rPr>
      <w:b/>
      <w:lang w:val="cs-CZ" w:eastAsia="cs-CZ"/>
    </w:rPr>
  </w:style>
  <w:style w:type="paragraph" w:customStyle="1" w:styleId="Zkladntext4">
    <w:name w:val="Základný text4"/>
    <w:basedOn w:val="Normlny"/>
    <w:rPr>
      <w:i/>
      <w:sz w:val="20"/>
      <w:lang w:val="cs-CZ" w:eastAsia="cs-CZ"/>
    </w:rPr>
  </w:style>
  <w:style w:type="character" w:styleId="Hypertextovprepojenie">
    <w:name w:val="Hyperlink"/>
    <w:basedOn w:val="Predvolenpsmoodseku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en-US"/>
    </w:rPr>
  </w:style>
  <w:style w:type="paragraph" w:styleId="Normlnywebov">
    <w:name w:val="Normal (Web)"/>
    <w:basedOn w:val="Normlny"/>
    <w:pPr>
      <w:spacing w:before="100" w:after="100"/>
    </w:pPr>
  </w:style>
  <w:style w:type="paragraph" w:styleId="Odsekzoznamu">
    <w:name w:val="List Paragraph"/>
    <w:basedOn w:val="Normlny"/>
    <w:pPr>
      <w:ind w:left="720"/>
    </w:pPr>
    <w:rPr>
      <w:rFonts w:ascii="Calibri" w:hAnsi="Calibri"/>
      <w:sz w:val="22"/>
      <w:szCs w:val="22"/>
    </w:rPr>
  </w:style>
  <w:style w:type="paragraph" w:customStyle="1" w:styleId="odsekzoznamucxspmiddle">
    <w:name w:val="odsekzoznamucxspmiddle"/>
    <w:basedOn w:val="Normlny"/>
    <w:pPr>
      <w:spacing w:before="100" w:after="100"/>
    </w:pPr>
  </w:style>
  <w:style w:type="paragraph" w:customStyle="1" w:styleId="odsekzoznamucxsplast">
    <w:name w:val="odsekzoznamucxsplast"/>
    <w:basedOn w:val="Normlny"/>
    <w:pPr>
      <w:spacing w:before="100" w:after="10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Pr>
      <w:sz w:val="24"/>
      <w:szCs w:val="24"/>
    </w:rPr>
  </w:style>
  <w:style w:type="character" w:customStyle="1" w:styleId="pismonormal2">
    <w:name w:val="pismonormal2"/>
    <w:rPr>
      <w:rFonts w:ascii="Arial" w:hAnsi="Arial" w:cs="Arial"/>
      <w:sz w:val="24"/>
      <w:szCs w:val="24"/>
    </w:rPr>
  </w:style>
  <w:style w:type="paragraph" w:styleId="PredformtovanHTML">
    <w:name w:val="HTML Preformatted"/>
    <w:basedOn w:val="Norm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Registračný list k dani za ubytovanie 4</dc:title>
  <dc:subject/>
  <dc:creator>repova</dc:creator>
  <dc:description/>
  <cp:lastModifiedBy>Zástupca starostu</cp:lastModifiedBy>
  <cp:revision>2</cp:revision>
  <cp:lastPrinted>2011-12-22T07:14:00Z</cp:lastPrinted>
  <dcterms:created xsi:type="dcterms:W3CDTF">2025-08-12T12:32:00Z</dcterms:created>
  <dcterms:modified xsi:type="dcterms:W3CDTF">2025-08-12T12:32:00Z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